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C01" w:rsidRDefault="00A73C01" w:rsidP="00E31014"/>
    <w:p w:rsidR="00A73C01" w:rsidRDefault="00A73C01" w:rsidP="00F04EF3">
      <w:pPr>
        <w:tabs>
          <w:tab w:val="left" w:pos="117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7" type="#_x0000_t202" style="position:absolute;margin-left:51.4pt;margin-top:236.45pt;width:488.6pt;height:443.5pt;z-index:2516587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" filled="f" stroked="f">
            <v:textbox>
              <w:txbxContent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Educational Objectives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At the conclusion of this activity, the participant should be better able to: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color w:val="EE3A41"/>
                      <w:position w:val="2"/>
                      <w:sz w:val="20"/>
                      <w:szCs w:val="20"/>
                    </w:rPr>
                    <w:t>•</w:t>
                  </w:r>
                  <w:r w:rsidRPr="00E31014"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 xml:space="preserve"> 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Point 1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color w:val="EE3A41"/>
                      <w:position w:val="2"/>
                      <w:sz w:val="20"/>
                      <w:szCs w:val="20"/>
                    </w:rPr>
                    <w:t>•</w:t>
                  </w:r>
                  <w:r w:rsidRPr="00E31014"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 xml:space="preserve"> 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Point 2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color w:val="EE3A41"/>
                      <w:position w:val="2"/>
                      <w:sz w:val="20"/>
                      <w:szCs w:val="20"/>
                    </w:rPr>
                    <w:t>•</w:t>
                  </w:r>
                  <w:r w:rsidRPr="00E31014">
                    <w:rPr>
                      <w:rFonts w:ascii="Arial" w:hAnsi="Arial" w:cs="Arial"/>
                      <w:position w:val="2"/>
                      <w:sz w:val="20"/>
                      <w:szCs w:val="20"/>
                    </w:rPr>
                    <w:t xml:space="preserve"> 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Point 3</w:t>
                  </w:r>
                </w:p>
                <w:p w:rsidR="00A73C01" w:rsidRPr="00C16115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ab/>
                  </w:r>
                  <w:r w:rsidRPr="00C16115">
                    <w:rPr>
                      <w:rFonts w:ascii="Arial" w:hAnsi="Arial" w:cs="Arial"/>
                      <w:sz w:val="16"/>
                      <w:szCs w:val="16"/>
                    </w:rPr>
                    <w:t xml:space="preserve">  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Accreditation and Credit Designation Statements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E31014">
                        <w:rPr>
                          <w:rFonts w:ascii="Arial" w:hAnsi="Arial" w:cs="Arial"/>
                          <w:sz w:val="20"/>
                          <w:szCs w:val="20"/>
                        </w:rPr>
                        <w:t>Case</w:t>
                      </w:r>
                    </w:smartTag>
                    <w:r w:rsidRPr="00E3101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smartTag w:uri="urn:schemas-microsoft-com:office:smarttags" w:element="PlaceName">
                      <w:r w:rsidRPr="00E31014">
                        <w:rPr>
                          <w:rFonts w:ascii="Arial" w:hAnsi="Arial" w:cs="Arial"/>
                          <w:sz w:val="20"/>
                          <w:szCs w:val="20"/>
                        </w:rPr>
                        <w:t>Western Reserve</w:t>
                      </w:r>
                    </w:smartTag>
                    <w:r w:rsidRPr="00E3101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smartTag w:uri="urn:schemas-microsoft-com:office:smarttags" w:element="PlaceType">
                      <w:r w:rsidRPr="00E31014">
                        <w:rPr>
                          <w:rFonts w:ascii="Arial" w:hAnsi="Arial" w:cs="Arial"/>
                          <w:sz w:val="20"/>
                          <w:szCs w:val="20"/>
                        </w:rPr>
                        <w:t>University</w:t>
                      </w:r>
                    </w:smartTag>
                    <w:r w:rsidRPr="00E3101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smartTag w:uri="urn:schemas-microsoft-com:office:smarttags" w:element="PlaceType">
                      <w:r w:rsidRPr="00E31014">
                        <w:rPr>
                          <w:rFonts w:ascii="Arial" w:hAnsi="Arial" w:cs="Arial"/>
                          <w:sz w:val="20"/>
                          <w:szCs w:val="20"/>
                        </w:rPr>
                        <w:t>School</w:t>
                      </w:r>
                    </w:smartTag>
                  </w:smartTag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of Medicine is accredited by the Accreditation Council 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br/>
                    <w:t>for Continuing Medical Education to provide continuing medical education for physicians.</w:t>
                  </w:r>
                </w:p>
                <w:p w:rsidR="00A73C01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E31014">
                        <w:rPr>
                          <w:rFonts w:ascii="Arial" w:hAnsi="Arial" w:cs="Arial"/>
                          <w:sz w:val="16"/>
                          <w:szCs w:val="16"/>
                        </w:rPr>
                        <w:t>Case</w:t>
                      </w:r>
                    </w:smartTag>
                    <w:r w:rsidRPr="00E310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laceName">
                      <w:r w:rsidRPr="00E31014">
                        <w:rPr>
                          <w:rFonts w:ascii="Arial" w:hAnsi="Arial" w:cs="Arial"/>
                          <w:sz w:val="16"/>
                          <w:szCs w:val="16"/>
                        </w:rPr>
                        <w:t>Western Reserve</w:t>
                      </w:r>
                    </w:smartTag>
                    <w:r w:rsidRPr="00E310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laceType">
                      <w:r w:rsidRPr="00E31014">
                        <w:rPr>
                          <w:rFonts w:ascii="Arial" w:hAnsi="Arial" w:cs="Arial"/>
                          <w:sz w:val="16"/>
                          <w:szCs w:val="16"/>
                        </w:rPr>
                        <w:t>University</w:t>
                      </w:r>
                    </w:smartTag>
                    <w:r w:rsidRPr="00E31014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laceType">
                      <w:r w:rsidRPr="00E31014">
                        <w:rPr>
                          <w:rFonts w:ascii="Arial" w:hAnsi="Arial" w:cs="Arial"/>
                          <w:sz w:val="16"/>
                          <w:szCs w:val="16"/>
                        </w:rPr>
                        <w:t>School</w:t>
                      </w:r>
                    </w:smartTag>
                  </w:smartTag>
                  <w:r w:rsidRPr="00E31014">
                    <w:rPr>
                      <w:rFonts w:ascii="Arial" w:hAnsi="Arial" w:cs="Arial"/>
                      <w:sz w:val="16"/>
                      <w:szCs w:val="16"/>
                    </w:rPr>
                    <w:t xml:space="preserve"> of Medicine designates this live activity for a maximum of </w:t>
                  </w:r>
                  <w:r w:rsidRPr="00FC77F3">
                    <w:rPr>
                      <w:rFonts w:ascii="Arial" w:hAnsi="Arial" w:cs="Arial"/>
                      <w:iCs/>
                      <w:sz w:val="16"/>
                      <w:szCs w:val="16"/>
                    </w:rPr>
                    <w:t>1</w:t>
                  </w:r>
                  <w:r w:rsidRPr="00E3101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AMA PRA Category 1 Credits</w:t>
                  </w:r>
                  <w:r w:rsidRPr="00E31014">
                    <w:rPr>
                      <w:rFonts w:ascii="Arial" w:hAnsi="Arial" w:cs="Arial"/>
                      <w:sz w:val="16"/>
                      <w:szCs w:val="16"/>
                      <w:vertAlign w:val="superscript"/>
                    </w:rPr>
                    <w:t>™</w:t>
                  </w:r>
                  <w:r w:rsidRPr="00E31014">
                    <w:rPr>
                      <w:rFonts w:ascii="Arial" w:hAnsi="Arial" w:cs="Arial"/>
                      <w:sz w:val="16"/>
                      <w:szCs w:val="16"/>
                    </w:rPr>
                    <w:t xml:space="preserve">. </w:t>
                  </w:r>
                  <w:r w:rsidRPr="00E31014">
                    <w:rPr>
                      <w:rFonts w:ascii="Arial" w:hAnsi="Arial" w:cs="Arial"/>
                      <w:sz w:val="16"/>
                      <w:szCs w:val="16"/>
                    </w:rPr>
                    <w:br/>
                    <w:t>Physicians should claim only the credit commensurate with the extent of their participation in the activity.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</w:t>
                  </w:r>
                </w:p>
                <w:p w:rsidR="00A73C01" w:rsidRDefault="00A73C01" w:rsidP="00FD3F7B">
                  <w:pPr>
                    <w:pStyle w:val="BasicParagraph"/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Planning Committee Disclosures:</w:t>
                  </w:r>
                </w:p>
                <w:p w:rsidR="00A73C01" w:rsidRDefault="00A73C01" w:rsidP="00A24CD7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F6FB2">
                    <w:rPr>
                      <w:rFonts w:ascii="Arial" w:hAnsi="Arial" w:cs="Arial"/>
                      <w:noProof/>
                      <w:w w:val="99"/>
                      <w:position w:val="-2"/>
                    </w:rPr>
                    <w:pict>
                      <v:shape id="Picture 18" o:spid="_x0000_i1039" type="#_x0000_t75" style="width:11.25pt;height:11.25pt;visibility:visible">
                        <v:imagedata r:id="rId7" o:title=""/>
                      </v:shape>
                    </w:pict>
                  </w:r>
                  <w:r w:rsidRPr="00E31014">
                    <w:rPr>
                      <w:rFonts w:ascii="Arial" w:hAnsi="Arial" w:cs="Arial"/>
                      <w:w w:val="99"/>
                      <w:position w:val="-2"/>
                    </w:rPr>
                    <w:t>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 xml:space="preserve"> [Insert name and role (speaker/moderator)]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reported no financial relationship relevant to this activity.</w:t>
                  </w:r>
                </w:p>
                <w:p w:rsidR="00A73C01" w:rsidRPr="00E31014" w:rsidRDefault="00A73C01" w:rsidP="00A24CD7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F6FB2">
                    <w:rPr>
                      <w:rFonts w:ascii="Arial" w:hAnsi="Arial" w:cs="Arial"/>
                      <w:noProof/>
                      <w:w w:val="99"/>
                      <w:position w:val="-2"/>
                    </w:rPr>
                    <w:pict>
                      <v:shape id="_x0000_i1040" type="#_x0000_t75" style="width:11.25pt;height:11.25pt;visibility:visible">
                        <v:imagedata r:id="rId7" o:title=""/>
                      </v:shape>
                    </w:pict>
                  </w:r>
                  <w:r w:rsidRPr="00E31014">
                    <w:rPr>
                      <w:rFonts w:ascii="Arial" w:hAnsi="Arial" w:cs="Arial"/>
                      <w:w w:val="99"/>
                      <w:position w:val="-2"/>
                    </w:rPr>
                    <w:t>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name and role (speaker/moderator)]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is a consult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ant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for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, paid speaker for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, received grant research support from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, and/or has an ownership interest in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A73C01" w:rsidRPr="00E31014" w:rsidRDefault="00A73C01" w:rsidP="00A24CD7">
                  <w:pPr>
                    <w:pStyle w:val="BasicParagraph"/>
                    <w:tabs>
                      <w:tab w:val="left" w:pos="0"/>
                    </w:tabs>
                    <w:suppressAutoHyphens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ab/>
                    <w:t xml:space="preserve">  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Speaker Disclosure </w:t>
                  </w:r>
                  <w:r w:rsidRPr="00E31014">
                    <w:rPr>
                      <w:rFonts w:ascii="Arial" w:hAnsi="Arial" w:cs="Arial"/>
                      <w:b/>
                      <w:bCs/>
                      <w:i/>
                      <w:iCs/>
                      <w:sz w:val="20"/>
                      <w:szCs w:val="20"/>
                    </w:rPr>
                    <w:t>(select one)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F6FB2">
                    <w:rPr>
                      <w:rFonts w:ascii="Arial" w:hAnsi="Arial" w:cs="Arial"/>
                      <w:noProof/>
                      <w:w w:val="99"/>
                      <w:position w:val="-2"/>
                    </w:rPr>
                    <w:pict>
                      <v:shape id="Picture 6" o:spid="_x0000_i1041" type="#_x0000_t75" style="width:11.25pt;height:11.25pt;visibility:visible">
                        <v:imagedata r:id="rId7" o:title=""/>
                      </v:shape>
                    </w:pict>
                  </w:r>
                  <w:r w:rsidRPr="00987218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name and role (speaker/moderator)]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reported no financial relationship relevant to this activity.</w:t>
                  </w:r>
                </w:p>
                <w:p w:rsidR="00A73C01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F6FB2">
                    <w:rPr>
                      <w:rFonts w:ascii="Arial" w:hAnsi="Arial" w:cs="Arial"/>
                      <w:noProof/>
                      <w:w w:val="99"/>
                      <w:position w:val="-2"/>
                    </w:rPr>
                    <w:pict>
                      <v:shape id="Picture 17" o:spid="_x0000_i1042" type="#_x0000_t75" style="width:11.25pt;height:11.25pt;visibility:visible">
                        <v:imagedata r:id="rId7" o:title=""/>
                      </v:shape>
                    </w:pict>
                  </w:r>
                  <w:r>
                    <w:rPr>
                      <w:rFonts w:ascii="Arial" w:hAnsi="Arial" w:cs="Arial"/>
                      <w:w w:val="99"/>
                      <w:position w:val="-2"/>
                    </w:rPr>
                    <w:t xml:space="preserve">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name and role (speaker/moderator)]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reported no financial relationship relevant to this activity, but will be discussing unlabeled/investigational uses of a commercial product.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F6FB2">
                    <w:rPr>
                      <w:rFonts w:ascii="Arial" w:hAnsi="Arial" w:cs="Arial"/>
                      <w:noProof/>
                      <w:w w:val="99"/>
                      <w:position w:val="-2"/>
                    </w:rPr>
                    <w:pict>
                      <v:shape id="_x0000_i1043" type="#_x0000_t75" style="width:11.25pt;height:11.25pt;visibility:visible">
                        <v:imagedata r:id="rId7" o:title=""/>
                      </v:shape>
                    </w:pict>
                  </w:r>
                  <w:r w:rsidRPr="00E31014">
                    <w:rPr>
                      <w:rFonts w:ascii="Arial" w:hAnsi="Arial" w:cs="Arial"/>
                      <w:w w:val="99"/>
                      <w:position w:val="-2"/>
                    </w:rPr>
                    <w:t>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name and role (speaker/moderator)]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is a consult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ant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for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, paid speaker for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, received grant research support from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, and/or has an ownership interest in </w:t>
                  </w:r>
                  <w:r w:rsidRPr="00F04EF3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company name]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   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We gratefully acknowledge </w:t>
                  </w:r>
                  <w:r w:rsidRPr="00F04EF3">
                    <w:rPr>
                      <w:rFonts w:ascii="Arial" w:hAnsi="Arial" w:cs="Arial"/>
                      <w:i/>
                      <w:iCs/>
                      <w:sz w:val="20"/>
                      <w:szCs w:val="20"/>
                      <w:highlight w:val="yellow"/>
                    </w:rPr>
                    <w:t>[insert]</w:t>
                  </w:r>
                  <w:r w:rsidRPr="00E31014">
                    <w:rPr>
                      <w:rFonts w:ascii="Arial" w:hAnsi="Arial" w:cs="Arial"/>
                      <w:i/>
                      <w:iCs/>
                      <w:sz w:val="20"/>
                      <w:szCs w:val="20"/>
                    </w:rPr>
                    <w:t xml:space="preserve"> for their support of this program. </w:t>
                  </w:r>
                  <w:r w:rsidRPr="00F04EF3">
                    <w:rPr>
                      <w:rFonts w:ascii="Arial" w:hAnsi="Arial" w:cs="Arial"/>
                      <w:sz w:val="12"/>
                      <w:szCs w:val="12"/>
                      <w:highlight w:val="yellow"/>
                    </w:rPr>
                    <w:t>[Use when commercial support is provided for program]</w:t>
                  </w:r>
                </w:p>
                <w:p w:rsidR="00A73C01" w:rsidRPr="00C16115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    </w:t>
                  </w:r>
                </w:p>
                <w:p w:rsidR="00A73C01" w:rsidRPr="00E31014" w:rsidRDefault="00A73C01" w:rsidP="00FD3F7B">
                  <w:pPr>
                    <w:pStyle w:val="BasicParagraph"/>
                    <w:tabs>
                      <w:tab w:val="left" w:pos="0"/>
                    </w:tabs>
                    <w:suppressAutoHyphens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 xml:space="preserve">For additional information regarding this presentation, please contact </w:t>
                  </w:r>
                  <w:r w:rsidRPr="00987218"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  <w:t>[insert name of coordinator, phone #, email]</w:t>
                  </w:r>
                  <w:r w:rsidRPr="00E31014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A7509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A73C01" w:rsidRPr="00E31014" w:rsidRDefault="00A73C01" w:rsidP="00FD3F7B">
                  <w:pPr>
                    <w:tabs>
                      <w:tab w:val="left" w:pos="0"/>
                    </w:tabs>
                    <w:rPr>
                      <w:rFonts w:ascii="Arial" w:hAnsi="Arial" w:cs="Arial"/>
                    </w:rPr>
                  </w:pPr>
                </w:p>
                <w:p w:rsidR="00A73C01" w:rsidRPr="00E31014" w:rsidRDefault="00A73C01" w:rsidP="00860B05">
                  <w:pPr>
                    <w:tabs>
                      <w:tab w:val="left" w:pos="0"/>
                    </w:tabs>
                    <w:rPr>
                      <w:rFonts w:ascii="Arial" w:hAnsi="Arial" w:cs="Arial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Picture 3" o:spid="_x0000_i1044" type="#_x0000_t75" style="width:539.25pt;height:202.5pt;visibility:visible">
            <v:imagedata r:id="rId8" o:title=""/>
          </v:shape>
        </w:pict>
      </w:r>
      <w:r>
        <w:rPr>
          <w:noProof/>
        </w:rPr>
        <w:pict>
          <v:shape id="Text Box 7" o:spid="_x0000_s1028" type="#_x0000_t202" style="position:absolute;margin-left:51.2pt;margin-top:30.85pt;width:462.7pt;height:170pt;z-index:2516567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jLytICAAAW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" filled="f" stroked="f">
            <v:textbox>
              <w:txbxContent>
                <w:p w:rsidR="00A73C01" w:rsidRPr="003365D5" w:rsidRDefault="00A73C01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FFFFFF"/>
                      <w:sz w:val="32"/>
                      <w:szCs w:val="32"/>
                    </w:rPr>
                    <w:t xml:space="preserve">TITLE &amp; CID # </w:t>
                  </w:r>
                </w:p>
                <w:p w:rsidR="00A73C01" w:rsidRPr="003365D5" w:rsidRDefault="00A73C01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</w:pPr>
                </w:p>
                <w:p w:rsidR="00A73C01" w:rsidRPr="00BC719B" w:rsidRDefault="00A73C01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  <w:r w:rsidRPr="00BC719B">
                    <w:rPr>
                      <w:rFonts w:ascii="Arial" w:hAnsi="Arial" w:cs="Arial"/>
                      <w:color w:val="FFFFFF"/>
                    </w:rPr>
                    <w:t>D</w:t>
                  </w:r>
                  <w:r>
                    <w:rPr>
                      <w:rFonts w:ascii="Arial" w:hAnsi="Arial" w:cs="Arial"/>
                      <w:color w:val="FFFFFF"/>
                    </w:rPr>
                    <w:t>ate</w:t>
                  </w:r>
                </w:p>
                <w:p w:rsidR="00A73C01" w:rsidRPr="003365D5" w:rsidRDefault="00A73C01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/>
                    </w:rPr>
                    <w:t>Time</w:t>
                  </w:r>
                </w:p>
                <w:p w:rsidR="00A73C01" w:rsidRPr="003365D5" w:rsidRDefault="00A73C01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</w:pPr>
                </w:p>
                <w:p w:rsidR="00A73C01" w:rsidRPr="003365D5" w:rsidRDefault="00A73C01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  <w:r>
                    <w:rPr>
                      <w:rFonts w:ascii="Arial" w:hAnsi="Arial" w:cs="Arial"/>
                      <w:color w:val="FFFFFF"/>
                    </w:rPr>
                    <w:t>Location</w:t>
                  </w:r>
                </w:p>
                <w:p w:rsidR="00A73C01" w:rsidRPr="003365D5" w:rsidRDefault="00A73C01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  <w:sz w:val="16"/>
                      <w:szCs w:val="16"/>
                    </w:rPr>
                  </w:pPr>
                </w:p>
                <w:p w:rsidR="00A73C01" w:rsidRPr="003365D5" w:rsidRDefault="00A73C01" w:rsidP="00D01A7F">
                  <w:pPr>
                    <w:pStyle w:val="BasicParagraph"/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  <w:r w:rsidRPr="003365D5">
                    <w:rPr>
                      <w:rFonts w:ascii="Arial" w:hAnsi="Arial" w:cs="Arial"/>
                      <w:color w:val="FFFFFF"/>
                    </w:rPr>
                    <w:t>Speaker name, Title</w:t>
                  </w:r>
                </w:p>
                <w:p w:rsidR="00A73C01" w:rsidRPr="003365D5" w:rsidRDefault="00A73C01" w:rsidP="00D01A7F">
                  <w:pPr>
                    <w:tabs>
                      <w:tab w:val="left" w:pos="90"/>
                      <w:tab w:val="left" w:pos="270"/>
                      <w:tab w:val="left" w:pos="1170"/>
                    </w:tabs>
                    <w:rPr>
                      <w:rFonts w:ascii="Arial" w:hAnsi="Arial" w:cs="Arial"/>
                      <w:color w:val="FFFFFF"/>
                    </w:rPr>
                  </w:pPr>
                  <w:r w:rsidRPr="003365D5">
                    <w:rPr>
                      <w:rFonts w:ascii="Arial" w:hAnsi="Arial" w:cs="Arial"/>
                      <w:i/>
                      <w:iCs/>
                      <w:color w:val="FFFFFF"/>
                    </w:rPr>
                    <w:t>Speaker affiliation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" o:spid="_x0000_s1029" type="#_x0000_t202" style="position:absolute;margin-left:50.7pt;margin-top:207.85pt;width:496.5pt;height:52pt;z-index:2516577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dXUdICAAAV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" filled="f" stroked="f">
            <v:textbox>
              <w:txbxContent>
                <w:p w:rsidR="00A73C01" w:rsidRPr="00E31014" w:rsidRDefault="00A73C01" w:rsidP="00E31014">
                  <w:pPr>
                    <w:pStyle w:val="BasicParagraph"/>
                    <w:tabs>
                      <w:tab w:val="left" w:pos="0"/>
                    </w:tabs>
                    <w:spacing w:line="276" w:lineRule="auto"/>
                    <w:rPr>
                      <w:rFonts w:ascii="Arial" w:hAnsi="Arial" w:cs="Arial"/>
                      <w:caps/>
                      <w:sz w:val="32"/>
                      <w:szCs w:val="32"/>
                    </w:rPr>
                  </w:pPr>
                  <w:r w:rsidRPr="00E31014">
                    <w:rPr>
                      <w:rFonts w:ascii="Arial" w:hAnsi="Arial" w:cs="Arial"/>
                      <w:caps/>
                      <w:sz w:val="32"/>
                      <w:szCs w:val="32"/>
                    </w:rPr>
                    <w:t>Title of Session</w:t>
                  </w:r>
                </w:p>
              </w:txbxContent>
            </v:textbox>
            <w10:wrap type="square"/>
          </v:shape>
        </w:pict>
      </w:r>
    </w:p>
    <w:sectPr w:rsidR="00A73C01" w:rsidSect="00987218">
      <w:headerReference w:type="default" r:id="rId9"/>
      <w:footerReference w:type="default" r:id="rId10"/>
      <w:pgSz w:w="12240" w:h="15840"/>
      <w:pgMar w:top="560" w:right="720" w:bottom="540" w:left="720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C01" w:rsidRDefault="00A73C01" w:rsidP="00E31014">
      <w:r>
        <w:separator/>
      </w:r>
    </w:p>
  </w:endnote>
  <w:endnote w:type="continuationSeparator" w:id="0">
    <w:p w:rsidR="00A73C01" w:rsidRDefault="00A73C01" w:rsidP="00E310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C01" w:rsidRDefault="00A73C01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49" type="#_x0000_t75" style="position:absolute;margin-left:442pt;margin-top:25.05pt;width:126pt;height:15pt;z-index:-251656192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C01" w:rsidRDefault="00A73C01" w:rsidP="00E31014">
      <w:r>
        <w:separator/>
      </w:r>
    </w:p>
  </w:footnote>
  <w:footnote w:type="continuationSeparator" w:id="0">
    <w:p w:rsidR="00A73C01" w:rsidRDefault="00A73C01" w:rsidP="00E310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C01" w:rsidRDefault="00A73C01" w:rsidP="00FD3F7B">
    <w:pPr>
      <w:pStyle w:val="Header"/>
      <w:tabs>
        <w:tab w:val="clear" w:pos="8640"/>
        <w:tab w:val="left" w:pos="1170"/>
        <w:tab w:val="left" w:pos="5850"/>
        <w:tab w:val="right" w:pos="900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1" o:spid="_x0000_i1030" type="#_x0000_t75" style="width:80.25pt;height:9pt;visibility:visible">
          <v:imagedata r:id="rId1" o:title=""/>
        </v:shape>
      </w:pict>
    </w:r>
    <w:r>
      <w:tab/>
    </w:r>
    <w:r>
      <w:tab/>
    </w:r>
    <w:r>
      <w:rPr>
        <w:noProof/>
      </w:rPr>
      <w:pict>
        <v:shape id="Picture 22" o:spid="_x0000_i1031" type="#_x0000_t75" style="width:87pt;height:9pt;visibility:visible">
          <v:imagedata r:id="rId2" o:title=""/>
        </v:shape>
      </w:pict>
    </w:r>
  </w:p>
  <w:p w:rsidR="00A73C01" w:rsidRPr="008C3BCA" w:rsidRDefault="00A73C01" w:rsidP="00FD3F7B">
    <w:pPr>
      <w:pStyle w:val="Header"/>
      <w:tabs>
        <w:tab w:val="clear" w:pos="8640"/>
        <w:tab w:val="left" w:pos="1170"/>
        <w:tab w:val="left" w:pos="5850"/>
        <w:tab w:val="right" w:pos="9000"/>
      </w:tabs>
      <w:rPr>
        <w:sz w:val="10"/>
        <w:szCs w:val="10"/>
      </w:rPr>
    </w:pPr>
  </w:p>
  <w:p w:rsidR="00A73C01" w:rsidRDefault="00A73C01" w:rsidP="00BC719B">
    <w:pPr>
      <w:pStyle w:val="Header"/>
      <w:tabs>
        <w:tab w:val="left" w:pos="1170"/>
      </w:tabs>
    </w:pPr>
    <w:r>
      <w:pict>
        <v:shape id="_x0000_i1032" type="#_x0000_t75" style="width:174.75pt;height:57pt">
          <v:imagedata r:id="rId3" o:title=""/>
        </v:shape>
      </w:pict>
    </w:r>
    <w:r>
      <w:t xml:space="preserve">  </w:t>
    </w:r>
    <w:r>
      <w:tab/>
      <w:t xml:space="preserve">                             </w:t>
    </w:r>
    <w:r>
      <w:rPr>
        <w:noProof/>
      </w:rPr>
      <w:pict>
        <v:shape id="Picture 25" o:spid="_x0000_i1033" type="#_x0000_t75" style="width:202.5pt;height:51pt;visibility:visible">
          <v:imagedata r:id="rId4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" o:spid="_x0000_i1025" type="#_x0000_t75" style="width:18pt;height:18pt;visibility:visible" o:bullet="t">
        <v:imagedata r:id="rId1" o:title=""/>
      </v:shape>
    </w:pict>
  </w:numPicBullet>
  <w:abstractNum w:abstractNumId="0">
    <w:nsid w:val="64DD4DB6"/>
    <w:multiLevelType w:val="hybridMultilevel"/>
    <w:tmpl w:val="F626910C"/>
    <w:lvl w:ilvl="0" w:tplc="FD2AC9A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FCC4E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9F278F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39CBE8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3AC4C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F78955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0EA1DA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25C55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F6C02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87"/>
  <w:drawingGridVerticalSpacing w:val="187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014"/>
    <w:rsid w:val="000745C9"/>
    <w:rsid w:val="000B29DB"/>
    <w:rsid w:val="003365D5"/>
    <w:rsid w:val="00376B0E"/>
    <w:rsid w:val="004D1878"/>
    <w:rsid w:val="004F6FB2"/>
    <w:rsid w:val="006A600F"/>
    <w:rsid w:val="006F404B"/>
    <w:rsid w:val="007A62FA"/>
    <w:rsid w:val="007D08AE"/>
    <w:rsid w:val="007D1B44"/>
    <w:rsid w:val="00860B05"/>
    <w:rsid w:val="008C3BCA"/>
    <w:rsid w:val="008D38B8"/>
    <w:rsid w:val="00987218"/>
    <w:rsid w:val="00A24CD7"/>
    <w:rsid w:val="00A73C01"/>
    <w:rsid w:val="00A7509D"/>
    <w:rsid w:val="00BC719B"/>
    <w:rsid w:val="00C16115"/>
    <w:rsid w:val="00CB4F6C"/>
    <w:rsid w:val="00D01A7F"/>
    <w:rsid w:val="00D501AD"/>
    <w:rsid w:val="00E31014"/>
    <w:rsid w:val="00EF117A"/>
    <w:rsid w:val="00F04EF3"/>
    <w:rsid w:val="00F43383"/>
    <w:rsid w:val="00FC77F3"/>
    <w:rsid w:val="00FD3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9DB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10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3101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310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3101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310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1014"/>
    <w:rPr>
      <w:rFonts w:ascii="Lucida Grande" w:hAnsi="Lucida Grande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310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UH</dc:creator>
  <cp:keywords/>
  <dc:description/>
  <cp:lastModifiedBy>khillxx1</cp:lastModifiedBy>
  <cp:revision>2</cp:revision>
  <cp:lastPrinted>2014-12-10T17:19:00Z</cp:lastPrinted>
  <dcterms:created xsi:type="dcterms:W3CDTF">2015-06-24T18:28:00Z</dcterms:created>
  <dcterms:modified xsi:type="dcterms:W3CDTF">2015-06-24T18:28:00Z</dcterms:modified>
</cp:coreProperties>
</file>